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C4D" w:rsidRDefault="00CB7C4D">
      <w:pPr>
        <w:rPr>
          <w:rFonts w:ascii="Arial Narrow" w:hAnsi="Arial Narrow"/>
        </w:rPr>
      </w:pPr>
    </w:p>
    <w:tbl>
      <w:tblPr>
        <w:tblpPr w:leftFromText="180" w:rightFromText="180" w:vertAnchor="text" w:horzAnchor="margin" w:tblpXSpec="right" w:tblpY="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0"/>
        <w:gridCol w:w="992"/>
        <w:gridCol w:w="2410"/>
        <w:gridCol w:w="1134"/>
        <w:gridCol w:w="2054"/>
      </w:tblGrid>
      <w:tr w:rsidR="00CB7C4D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250" w:type="dxa"/>
            <w:tcBorders>
              <w:left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To: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7C4D" w:rsidRDefault="00CB7C4D">
            <w:pPr>
              <w:pStyle w:val="Overskrift3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Fax: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CB7C4D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250" w:type="dxa"/>
            <w:tcBorders>
              <w:left w:val="single" w:sz="4" w:space="0" w:color="auto"/>
            </w:tcBorders>
          </w:tcPr>
          <w:p w:rsidR="00CB7C4D" w:rsidRDefault="00CB7C4D">
            <w:pPr>
              <w:ind w:left="-4786"/>
              <w:jc w:val="right"/>
              <w:rPr>
                <w:rFonts w:ascii="Arial Narrow" w:hAnsi="Arial Narrow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</w:p>
          <w:p w:rsidR="00CB7C4D" w:rsidRDefault="00CB7C4D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From: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b/>
                <w:lang w:val="en-GB"/>
              </w:rPr>
            </w:pPr>
          </w:p>
          <w:p w:rsidR="00CB7C4D" w:rsidRDefault="00CB7C4D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Nordic Bulk AS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</w:p>
          <w:p w:rsidR="00CB7C4D" w:rsidRDefault="00CB7C4D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Date: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CB7C4D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250" w:type="dxa"/>
            <w:tcBorders>
              <w:left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</w:p>
          <w:p w:rsidR="00CB7C4D" w:rsidRDefault="00CB7C4D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Subject: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b/>
                <w:lang w:val="en-GB"/>
              </w:rPr>
            </w:pPr>
          </w:p>
          <w:p w:rsidR="00CB7C4D" w:rsidRDefault="00CB7C4D">
            <w:pPr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</w:p>
          <w:p w:rsidR="00CB7C4D" w:rsidRDefault="00CB7C4D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Order by: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b/>
                <w:lang w:val="en-GB"/>
              </w:rPr>
            </w:pPr>
          </w:p>
          <w:p w:rsidR="00CB7C4D" w:rsidRDefault="00CB7C4D">
            <w:pPr>
              <w:rPr>
                <w:rFonts w:ascii="Arial Narrow" w:hAnsi="Arial Narrow"/>
                <w:b/>
                <w:lang w:val="en-GB"/>
              </w:rPr>
            </w:pPr>
          </w:p>
        </w:tc>
      </w:tr>
      <w:tr w:rsidR="00CB7C4D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250" w:type="dxa"/>
            <w:tcBorders>
              <w:left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65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B7C4D" w:rsidRDefault="00CB7C4D">
            <w:pPr>
              <w:rPr>
                <w:rStyle w:val="meldingshodeetikett"/>
                <w:rFonts w:ascii="Arial Narrow" w:hAnsi="Arial Narrow"/>
              </w:rPr>
            </w:pPr>
          </w:p>
          <w:p w:rsidR="00CB7C4D" w:rsidRDefault="00CB7C4D">
            <w:pPr>
              <w:rPr>
                <w:rStyle w:val="meldingshodeetikett"/>
                <w:rFonts w:ascii="Arial Narrow" w:hAnsi="Arial Narrow"/>
              </w:rPr>
            </w:pPr>
            <w:r>
              <w:rPr>
                <w:rStyle w:val="meldingshodeetikett"/>
                <w:rFonts w:ascii="Arial Narrow" w:hAnsi="Arial Narrow"/>
              </w:rPr>
              <w:t>Please return confirmation, incl. article number, on fax: +47 51 97 41 61</w:t>
            </w:r>
          </w:p>
        </w:tc>
      </w:tr>
      <w:tr w:rsidR="00CB7C4D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250" w:type="dxa"/>
            <w:tcBorders>
              <w:left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2054" w:type="dxa"/>
            <w:tcBorders>
              <w:top w:val="single" w:sz="4" w:space="0" w:color="auto"/>
            </w:tcBorders>
          </w:tcPr>
          <w:p w:rsidR="00CB7C4D" w:rsidRDefault="00CB7C4D">
            <w:pPr>
              <w:rPr>
                <w:rFonts w:ascii="Arial Narrow" w:hAnsi="Arial Narrow"/>
                <w:lang w:val="en-GB"/>
              </w:rPr>
            </w:pPr>
          </w:p>
        </w:tc>
      </w:tr>
    </w:tbl>
    <w:p w:rsidR="00CB7C4D" w:rsidRDefault="00CB7C4D">
      <w:pPr>
        <w:pStyle w:val="Overskrift1"/>
        <w:rPr>
          <w:sz w:val="32"/>
          <w:lang w:val="en-GB"/>
        </w:rPr>
      </w:pPr>
    </w:p>
    <w:p w:rsidR="00CB7C4D" w:rsidRDefault="005155B9">
      <w:pPr>
        <w:pStyle w:val="Overskrift1"/>
        <w:rPr>
          <w:rFonts w:ascii="Arial Narrow" w:hAnsi="Arial Narrow"/>
          <w:b w:val="0"/>
          <w:sz w:val="64"/>
        </w:rPr>
      </w:pPr>
      <w:r>
        <w:rPr>
          <w:rFonts w:ascii="Arial Narrow" w:hAnsi="Arial Narrow"/>
          <w:b w:val="0"/>
          <w:sz w:val="64"/>
        </w:rPr>
        <w:t>Forespørsel Styrerull</w:t>
      </w:r>
    </w:p>
    <w:p w:rsidR="00CB7C4D" w:rsidRDefault="00CB7C4D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  <w:bookmarkStart w:id="0" w:name="_GoBack"/>
      <w:bookmarkEnd w:id="0"/>
    </w:p>
    <w:p w:rsidR="00CB7C4D" w:rsidRDefault="005155B9">
      <w:pPr>
        <w:rPr>
          <w:rFonts w:ascii="Arial Narrow" w:hAnsi="Arial Narrow"/>
        </w:rPr>
      </w:pPr>
      <w:r w:rsidRPr="0025575E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502285</wp:posOffset>
                </wp:positionH>
                <wp:positionV relativeFrom="paragraph">
                  <wp:posOffset>145415</wp:posOffset>
                </wp:positionV>
                <wp:extent cx="7670800" cy="4148455"/>
                <wp:effectExtent l="0" t="444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0" cy="414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75E" w:rsidRDefault="005155B9" w:rsidP="0025575E">
                            <w:pPr>
                              <w:pStyle w:val="Default"/>
                              <w:spacing w:after="960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noProof/>
                                <w:sz w:val="23"/>
                                <w:szCs w:val="23"/>
                              </w:rPr>
                              <w:drawing>
                                <wp:inline distT="0" distB="0" distL="0" distR="0">
                                  <wp:extent cx="5800725" cy="4086225"/>
                                  <wp:effectExtent l="0" t="0" r="0" b="0"/>
                                  <wp:docPr id="3" name="Bilde 3" descr="Styrerull A4 (1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Styrerull A4 (1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00725" cy="408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5575E" w:rsidRDefault="002557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.55pt;margin-top:11.45pt;width:604pt;height:326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" stroked="f">
                <v:textbox>
                  <w:txbxContent>
                    <w:p w:rsidR="0025575E" w:rsidRDefault="005155B9" w:rsidP="0025575E">
                      <w:pPr>
                        <w:pStyle w:val="Default"/>
                        <w:spacing w:after="960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noProof/>
                          <w:sz w:val="23"/>
                          <w:szCs w:val="23"/>
                        </w:rPr>
                        <w:drawing>
                          <wp:inline distT="0" distB="0" distL="0" distR="0">
                            <wp:extent cx="5800725" cy="4086225"/>
                            <wp:effectExtent l="0" t="0" r="0" b="0"/>
                            <wp:docPr id="3" name="Bilde 3" descr="Styrerull A4 (1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Styrerull A4 (1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00725" cy="408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5575E" w:rsidRDefault="0025575E"/>
                  </w:txbxContent>
                </v:textbox>
              </v:shape>
            </w:pict>
          </mc:Fallback>
        </mc:AlternateContent>
      </w:r>
    </w:p>
    <w:p w:rsidR="00CB7C4D" w:rsidRDefault="00CB7C4D">
      <w:pPr>
        <w:pStyle w:val="Topptekst"/>
        <w:tabs>
          <w:tab w:val="clear" w:pos="4153"/>
          <w:tab w:val="clear" w:pos="8306"/>
        </w:tabs>
        <w:rPr>
          <w:rFonts w:ascii="Arial Narrow" w:hAnsi="Arial Narrow"/>
        </w:rPr>
      </w:pPr>
    </w:p>
    <w:p w:rsidR="00CB7C4D" w:rsidRDefault="00CB7C4D">
      <w:pPr>
        <w:rPr>
          <w:rFonts w:ascii="Arial Narrow" w:hAnsi="Arial Narrow"/>
        </w:rPr>
      </w:pPr>
    </w:p>
    <w:p w:rsidR="00400F5A" w:rsidRDefault="00400F5A">
      <w:pPr>
        <w:rPr>
          <w:rFonts w:ascii="Arial Narrow" w:hAnsi="Arial Narrow"/>
        </w:rPr>
      </w:pPr>
    </w:p>
    <w:p w:rsidR="00400F5A" w:rsidRDefault="00400F5A">
      <w:pPr>
        <w:rPr>
          <w:rFonts w:ascii="Arial Narrow" w:hAnsi="Arial Narrow"/>
        </w:rPr>
      </w:pPr>
    </w:p>
    <w:p w:rsidR="00400F5A" w:rsidRDefault="00400F5A">
      <w:pPr>
        <w:rPr>
          <w:rFonts w:ascii="Arial Narrow" w:hAnsi="Arial Narrow"/>
        </w:rPr>
      </w:pPr>
    </w:p>
    <w:p w:rsidR="00400F5A" w:rsidRDefault="0025575E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</w:t>
      </w: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sz w:val="23"/>
          <w:szCs w:val="23"/>
        </w:rPr>
      </w:pPr>
    </w:p>
    <w:p w:rsidR="0025575E" w:rsidRDefault="0025575E">
      <w:pPr>
        <w:rPr>
          <w:rFonts w:ascii="Arial Narrow" w:hAnsi="Arial Narrow"/>
        </w:rPr>
      </w:pPr>
    </w:p>
    <w:p w:rsidR="00400F5A" w:rsidRDefault="00400F5A">
      <w:pPr>
        <w:rPr>
          <w:rFonts w:ascii="Arial Narrow" w:hAnsi="Arial Narrow"/>
        </w:rPr>
      </w:pPr>
    </w:p>
    <w:p w:rsidR="00400F5A" w:rsidRDefault="00400F5A">
      <w:pPr>
        <w:rPr>
          <w:rFonts w:ascii="Arial Narrow" w:hAnsi="Arial Narrow"/>
        </w:rPr>
      </w:pPr>
    </w:p>
    <w:p w:rsidR="00CB7C4D" w:rsidRDefault="005155B9">
      <w:pPr>
        <w:rPr>
          <w:rFonts w:ascii="Arial Narrow" w:hAnsi="Arial Narrow"/>
          <w:lang w:val="en-GB"/>
        </w:rPr>
      </w:pPr>
      <w:r w:rsidRPr="00F90DB3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168910</wp:posOffset>
                </wp:positionV>
                <wp:extent cx="6266815" cy="1548130"/>
                <wp:effectExtent l="0" t="0" r="254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6815" cy="154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DB3" w:rsidRDefault="00F90DB3"/>
                          <w:tbl>
                            <w:tblPr>
                              <w:tblW w:w="9568" w:type="dxa"/>
                              <w:tblBorders>
                                <w:top w:val="single" w:sz="4" w:space="0" w:color="999999"/>
                                <w:left w:val="single" w:sz="4" w:space="0" w:color="999999"/>
                                <w:bottom w:val="single" w:sz="4" w:space="0" w:color="999999"/>
                                <w:right w:val="single" w:sz="4" w:space="0" w:color="999999"/>
                                <w:insideH w:val="single" w:sz="4" w:space="0" w:color="999999"/>
                                <w:insideV w:val="single" w:sz="4" w:space="0" w:color="999999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88"/>
                              <w:gridCol w:w="818"/>
                              <w:gridCol w:w="838"/>
                              <w:gridCol w:w="840"/>
                              <w:gridCol w:w="847"/>
                              <w:gridCol w:w="843"/>
                              <w:gridCol w:w="838"/>
                              <w:gridCol w:w="902"/>
                              <w:gridCol w:w="872"/>
                              <w:gridCol w:w="1882"/>
                            </w:tblGrid>
                            <w:tr w:rsidR="00F90DB3" w:rsidTr="00FB483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88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  <w:t>Quant: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  <w:t>d1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  <w:t xml:space="preserve">   M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  <w:t>RL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  <w:t>NV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  <w:t>EL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  <w:t>Price</w:t>
                                  </w:r>
                                </w:p>
                              </w:tc>
                              <w:tc>
                                <w:tcPr>
                                  <w:tcW w:w="1882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  <w:t>Article number</w:t>
                                  </w:r>
                                </w:p>
                              </w:tc>
                            </w:tr>
                            <w:tr w:rsidR="00F90DB3" w:rsidTr="00FB483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88" w:type="dxa"/>
                                  <w:tcBorders>
                                    <w:top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8" w:type="dxa"/>
                                  <w:tcBorders>
                                    <w:top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tcBorders>
                                    <w:top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  <w:tcBorders>
                                    <w:top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  <w:tcBorders>
                                    <w:top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  <w:tcBorders>
                                    <w:top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90DB3" w:rsidTr="00FB483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8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F90DB3" w:rsidRDefault="00F90DB3" w:rsidP="00FB4838">
                                  <w:pPr>
                                    <w:pStyle w:val="Topptekst"/>
                                    <w:tabs>
                                      <w:tab w:val="clear" w:pos="4153"/>
                                      <w:tab w:val="clear" w:pos="8306"/>
                                    </w:tabs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90DB3" w:rsidTr="00FB483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8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90DB3" w:rsidTr="00FB483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8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F90DB3" w:rsidRDefault="00F90DB3" w:rsidP="00FB4838">
                                  <w:pPr>
                                    <w:pStyle w:val="Topptekst"/>
                                    <w:tabs>
                                      <w:tab w:val="clear" w:pos="4153"/>
                                      <w:tab w:val="clear" w:pos="8306"/>
                                    </w:tabs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90DB3" w:rsidTr="00FB483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88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:rsidR="00F90DB3" w:rsidRDefault="00F90DB3" w:rsidP="00FB4838">
                                  <w:pPr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90DB3" w:rsidRDefault="00F90DB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6.65pt;margin-top:13.3pt;width:493.45pt;height:121.9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" stroked="f">
                <v:textbox style="mso-fit-shape-to-text:t">
                  <w:txbxContent>
                    <w:p w:rsidR="00F90DB3" w:rsidRDefault="00F90DB3"/>
                    <w:tbl>
                      <w:tblPr>
                        <w:tblW w:w="9568" w:type="dxa"/>
                        <w:tbl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  <w:insideH w:val="single" w:sz="4" w:space="0" w:color="999999"/>
                          <w:insideV w:val="single" w:sz="4" w:space="0" w:color="999999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88"/>
                        <w:gridCol w:w="818"/>
                        <w:gridCol w:w="838"/>
                        <w:gridCol w:w="840"/>
                        <w:gridCol w:w="847"/>
                        <w:gridCol w:w="843"/>
                        <w:gridCol w:w="838"/>
                        <w:gridCol w:w="902"/>
                        <w:gridCol w:w="872"/>
                        <w:gridCol w:w="1882"/>
                      </w:tblGrid>
                      <w:tr w:rsidR="00F90DB3" w:rsidTr="00FB483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88" w:type="dxa"/>
                            <w:tcBorders>
                              <w:bottom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  <w:t>Quant:</w:t>
                            </w:r>
                          </w:p>
                        </w:tc>
                        <w:tc>
                          <w:tcPr>
                            <w:tcW w:w="818" w:type="dxa"/>
                            <w:tcBorders>
                              <w:bottom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bottom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  <w:t>d1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bottom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  <w:t xml:space="preserve">   M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bottom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  <w:t>RL</w:t>
                            </w:r>
                          </w:p>
                        </w:tc>
                        <w:tc>
                          <w:tcPr>
                            <w:tcW w:w="843" w:type="dxa"/>
                            <w:tcBorders>
                              <w:bottom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  <w:t>NV</w:t>
                            </w:r>
                          </w:p>
                        </w:tc>
                        <w:tc>
                          <w:tcPr>
                            <w:tcW w:w="838" w:type="dxa"/>
                            <w:tcBorders>
                              <w:bottom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  <w:t>EL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bottom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872" w:type="dxa"/>
                            <w:tcBorders>
                              <w:bottom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  <w:t>Price</w:t>
                            </w:r>
                          </w:p>
                        </w:tc>
                        <w:tc>
                          <w:tcPr>
                            <w:tcW w:w="1882" w:type="dxa"/>
                            <w:tcBorders>
                              <w:bottom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  <w:t>Article number</w:t>
                            </w:r>
                          </w:p>
                        </w:tc>
                      </w:tr>
                      <w:tr w:rsidR="00F90DB3" w:rsidTr="00FB483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88" w:type="dxa"/>
                            <w:tcBorders>
                              <w:top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18" w:type="dxa"/>
                            <w:tcBorders>
                              <w:top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tcBorders>
                              <w:top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  <w:tcBorders>
                              <w:top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  <w:tcBorders>
                              <w:top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  <w:tcBorders>
                              <w:top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</w:tr>
                      <w:tr w:rsidR="00F90DB3" w:rsidTr="00FB483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8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1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F90DB3" w:rsidRDefault="00F90DB3" w:rsidP="00FB4838">
                            <w:pPr>
                              <w:pStyle w:val="Topptekst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</w:tr>
                      <w:tr w:rsidR="00F90DB3" w:rsidTr="00FB483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8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1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</w:tr>
                      <w:tr w:rsidR="00F90DB3" w:rsidTr="00FB483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8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1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F90DB3" w:rsidRDefault="00F90DB3" w:rsidP="00FB4838">
                            <w:pPr>
                              <w:pStyle w:val="Topptekst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</w:tr>
                      <w:tr w:rsidR="00F90DB3" w:rsidTr="00FB483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88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1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882" w:type="dxa"/>
                          </w:tcPr>
                          <w:p w:rsidR="00F90DB3" w:rsidRDefault="00F90DB3" w:rsidP="00FB4838">
                            <w:pPr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:rsidR="00F90DB3" w:rsidRDefault="00F90DB3"/>
                  </w:txbxContent>
                </v:textbox>
              </v:shape>
            </w:pict>
          </mc:Fallback>
        </mc:AlternateContent>
      </w:r>
    </w:p>
    <w:p w:rsidR="00CB7C4D" w:rsidRDefault="00CB7C4D">
      <w:pPr>
        <w:pStyle w:val="Topptekst"/>
        <w:tabs>
          <w:tab w:val="clear" w:pos="4153"/>
          <w:tab w:val="clear" w:pos="8306"/>
        </w:tabs>
        <w:rPr>
          <w:rFonts w:ascii="Arial Narrow" w:hAnsi="Arial Narrow"/>
          <w:lang w:val="en-GB"/>
        </w:rPr>
      </w:pPr>
    </w:p>
    <w:p w:rsidR="00CB7C4D" w:rsidRDefault="005155B9">
      <w:pPr>
        <w:pStyle w:val="Topptekst"/>
        <w:tabs>
          <w:tab w:val="clear" w:pos="4153"/>
          <w:tab w:val="clear" w:pos="8306"/>
          <w:tab w:val="left" w:pos="4920"/>
        </w:tabs>
        <w:rPr>
          <w:rFonts w:ascii="Arial Narrow" w:hAnsi="Arial Narrow"/>
          <w:lang w:val="en-GB"/>
        </w:rPr>
      </w:pPr>
      <w:r w:rsidRPr="00F90DB3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1421130</wp:posOffset>
                </wp:positionV>
                <wp:extent cx="4993640" cy="1367155"/>
                <wp:effectExtent l="0" t="3175" r="1905" b="12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136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DB3" w:rsidRDefault="00F90DB3"/>
                          <w:tbl>
                            <w:tblPr>
                              <w:tblW w:w="7667" w:type="dxa"/>
                              <w:tblBorders>
                                <w:top w:val="single" w:sz="4" w:space="0" w:color="999999"/>
                                <w:left w:val="single" w:sz="4" w:space="0" w:color="999999"/>
                                <w:bottom w:val="single" w:sz="4" w:space="0" w:color="999999"/>
                                <w:right w:val="single" w:sz="4" w:space="0" w:color="999999"/>
                                <w:insideH w:val="single" w:sz="4" w:space="0" w:color="999999"/>
                                <w:insideV w:val="single" w:sz="4" w:space="0" w:color="999999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323"/>
                              <w:gridCol w:w="6344"/>
                            </w:tblGrid>
                            <w:tr w:rsidR="00F90DB3" w:rsidTr="00FB4838">
                              <w:tc>
                                <w:tcPr>
                                  <w:tcW w:w="1323" w:type="dxa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:rsidR="00F90DB3" w:rsidRDefault="00F90DB3" w:rsidP="00FB4838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/>
                                      <w:lang w:val="en-GB"/>
                                    </w:rPr>
                                    <w:t>Comments:</w:t>
                                  </w:r>
                                </w:p>
                              </w:tc>
                              <w:tc>
                                <w:tcPr>
                                  <w:tcW w:w="6344" w:type="dxa"/>
                                </w:tcPr>
                                <w:p w:rsidR="00F90DB3" w:rsidRDefault="00F90DB3" w:rsidP="00FB4838">
                                  <w:pPr>
                                    <w:tabs>
                                      <w:tab w:val="left" w:pos="1040"/>
                                    </w:tabs>
                                    <w:jc w:val="both"/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F90DB3" w:rsidTr="00FB4838">
                              <w:tc>
                                <w:tcPr>
                                  <w:tcW w:w="7667" w:type="dxa"/>
                                  <w:gridSpan w:val="2"/>
                                </w:tcPr>
                                <w:p w:rsidR="00F90DB3" w:rsidRDefault="00F90DB3" w:rsidP="00FB4838">
                                  <w:pPr>
                                    <w:jc w:val="both"/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90DB3" w:rsidTr="00FB4838">
                              <w:tc>
                                <w:tcPr>
                                  <w:tcW w:w="7667" w:type="dxa"/>
                                  <w:gridSpan w:val="2"/>
                                </w:tcPr>
                                <w:p w:rsidR="00F90DB3" w:rsidRDefault="00F90DB3" w:rsidP="00FB4838">
                                  <w:pPr>
                                    <w:pStyle w:val="Topptekst"/>
                                    <w:tabs>
                                      <w:tab w:val="clear" w:pos="4153"/>
                                      <w:tab w:val="clear" w:pos="8306"/>
                                    </w:tabs>
                                    <w:jc w:val="both"/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90DB3" w:rsidTr="00FB4838">
                              <w:tc>
                                <w:tcPr>
                                  <w:tcW w:w="7667" w:type="dxa"/>
                                  <w:gridSpan w:val="2"/>
                                </w:tcPr>
                                <w:p w:rsidR="00F90DB3" w:rsidRDefault="00F90DB3" w:rsidP="00FB4838">
                                  <w:pPr>
                                    <w:pStyle w:val="Topptekst"/>
                                    <w:tabs>
                                      <w:tab w:val="clear" w:pos="4153"/>
                                      <w:tab w:val="clear" w:pos="8306"/>
                                    </w:tabs>
                                    <w:jc w:val="both"/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90DB3" w:rsidTr="00FB4838">
                              <w:tc>
                                <w:tcPr>
                                  <w:tcW w:w="7667" w:type="dxa"/>
                                  <w:gridSpan w:val="2"/>
                                </w:tcPr>
                                <w:p w:rsidR="00F90DB3" w:rsidRDefault="00F90DB3" w:rsidP="00FB4838">
                                  <w:pPr>
                                    <w:pStyle w:val="Topptekst"/>
                                    <w:tabs>
                                      <w:tab w:val="clear" w:pos="4153"/>
                                      <w:tab w:val="clear" w:pos="8306"/>
                                    </w:tabs>
                                    <w:jc w:val="both"/>
                                    <w:rPr>
                                      <w:rFonts w:ascii="Arial Narrow" w:hAnsi="Arial Narrow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90DB3" w:rsidRDefault="00F90DB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7.1pt;margin-top:111.9pt;width:393.2pt;height:107.6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" stroked="f">
                <v:textbox style="mso-fit-shape-to-text:t">
                  <w:txbxContent>
                    <w:p w:rsidR="00F90DB3" w:rsidRDefault="00F90DB3"/>
                    <w:tbl>
                      <w:tblPr>
                        <w:tblW w:w="7667" w:type="dxa"/>
                        <w:tbl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  <w:insideH w:val="single" w:sz="4" w:space="0" w:color="999999"/>
                          <w:insideV w:val="single" w:sz="4" w:space="0" w:color="999999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323"/>
                        <w:gridCol w:w="6344"/>
                      </w:tblGrid>
                      <w:tr w:rsidR="00F90DB3" w:rsidTr="00FB4838">
                        <w:tc>
                          <w:tcPr>
                            <w:tcW w:w="1323" w:type="dxa"/>
                            <w:tcBorders>
                              <w:bottom w:val="double" w:sz="4" w:space="0" w:color="auto"/>
                            </w:tcBorders>
                          </w:tcPr>
                          <w:p w:rsidR="00F90DB3" w:rsidRDefault="00F90DB3" w:rsidP="00FB483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lang w:val="en-GB"/>
                              </w:rPr>
                              <w:t>Comments:</w:t>
                            </w:r>
                          </w:p>
                        </w:tc>
                        <w:tc>
                          <w:tcPr>
                            <w:tcW w:w="6344" w:type="dxa"/>
                          </w:tcPr>
                          <w:p w:rsidR="00F90DB3" w:rsidRDefault="00F90DB3" w:rsidP="00FB4838">
                            <w:pPr>
                              <w:tabs>
                                <w:tab w:val="left" w:pos="1040"/>
                              </w:tabs>
                              <w:jc w:val="both"/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ab/>
                            </w:r>
                          </w:p>
                        </w:tc>
                      </w:tr>
                      <w:tr w:rsidR="00F90DB3" w:rsidTr="00FB4838">
                        <w:tc>
                          <w:tcPr>
                            <w:tcW w:w="7667" w:type="dxa"/>
                            <w:gridSpan w:val="2"/>
                          </w:tcPr>
                          <w:p w:rsidR="00F90DB3" w:rsidRDefault="00F90DB3" w:rsidP="00FB4838">
                            <w:pPr>
                              <w:jc w:val="both"/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</w:tr>
                      <w:tr w:rsidR="00F90DB3" w:rsidTr="00FB4838">
                        <w:tc>
                          <w:tcPr>
                            <w:tcW w:w="7667" w:type="dxa"/>
                            <w:gridSpan w:val="2"/>
                          </w:tcPr>
                          <w:p w:rsidR="00F90DB3" w:rsidRDefault="00F90DB3" w:rsidP="00FB4838">
                            <w:pPr>
                              <w:pStyle w:val="Topptekst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</w:tr>
                      <w:tr w:rsidR="00F90DB3" w:rsidTr="00FB4838">
                        <w:tc>
                          <w:tcPr>
                            <w:tcW w:w="7667" w:type="dxa"/>
                            <w:gridSpan w:val="2"/>
                          </w:tcPr>
                          <w:p w:rsidR="00F90DB3" w:rsidRDefault="00F90DB3" w:rsidP="00FB4838">
                            <w:pPr>
                              <w:pStyle w:val="Topptekst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</w:tr>
                      <w:tr w:rsidR="00F90DB3" w:rsidTr="00FB4838">
                        <w:tc>
                          <w:tcPr>
                            <w:tcW w:w="7667" w:type="dxa"/>
                            <w:gridSpan w:val="2"/>
                          </w:tcPr>
                          <w:p w:rsidR="00F90DB3" w:rsidRDefault="00F90DB3" w:rsidP="00FB4838">
                            <w:pPr>
                              <w:pStyle w:val="Topptekst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Arial Narrow" w:hAnsi="Arial Narrow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:rsidR="00F90DB3" w:rsidRDefault="00F90DB3"/>
                  </w:txbxContent>
                </v:textbox>
              </v:shape>
            </w:pict>
          </mc:Fallback>
        </mc:AlternateContent>
      </w:r>
    </w:p>
    <w:sectPr w:rsidR="00CB7C4D">
      <w:headerReference w:type="default" r:id="rId7"/>
      <w:footerReference w:type="default" r:id="rId8"/>
      <w:pgSz w:w="11899" w:h="16838"/>
      <w:pgMar w:top="1440" w:right="474" w:bottom="1440" w:left="709" w:header="426" w:footer="4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5B9" w:rsidRDefault="005155B9">
      <w:r>
        <w:separator/>
      </w:r>
    </w:p>
  </w:endnote>
  <w:endnote w:type="continuationSeparator" w:id="0">
    <w:p w:rsidR="005155B9" w:rsidRDefault="0051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C4D" w:rsidRDefault="005155B9" w:rsidP="00F95010">
    <w:pPr>
      <w:pStyle w:val="Bunntekst"/>
      <w:jc w:val="center"/>
    </w:pPr>
    <w:r>
      <w:rPr>
        <w:noProof/>
      </w:rPr>
      <w:drawing>
        <wp:inline distT="0" distB="0" distL="0" distR="0">
          <wp:extent cx="4219575" cy="333375"/>
          <wp:effectExtent l="0" t="0" r="0" b="0"/>
          <wp:docPr id="2" name="Bilde 2" descr="bare adresse kvellu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e adresse kvellu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95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5B9" w:rsidRDefault="005155B9">
      <w:r>
        <w:separator/>
      </w:r>
    </w:p>
  </w:footnote>
  <w:footnote w:type="continuationSeparator" w:id="0">
    <w:p w:rsidR="005155B9" w:rsidRDefault="00515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C4D" w:rsidRDefault="005155B9">
    <w:pPr>
      <w:pStyle w:val="Topptekst"/>
      <w:ind w:right="-142"/>
      <w:jc w:val="right"/>
    </w:pPr>
    <w:r>
      <w:rPr>
        <w:noProof/>
      </w:rPr>
      <w:drawing>
        <wp:inline distT="0" distB="0" distL="0" distR="0">
          <wp:extent cx="2476500" cy="704850"/>
          <wp:effectExtent l="0" t="0" r="0" b="0"/>
          <wp:docPr id="1" name="Bilde 1" descr="Nordic Bulk logo til Word ut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dic Bulk logo til Word ut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B9"/>
    <w:rsid w:val="0000654F"/>
    <w:rsid w:val="00020C66"/>
    <w:rsid w:val="00224CF4"/>
    <w:rsid w:val="002362E2"/>
    <w:rsid w:val="0025575E"/>
    <w:rsid w:val="00351FA2"/>
    <w:rsid w:val="003657E5"/>
    <w:rsid w:val="00400F5A"/>
    <w:rsid w:val="004C7EB3"/>
    <w:rsid w:val="005155B9"/>
    <w:rsid w:val="00544586"/>
    <w:rsid w:val="0060491C"/>
    <w:rsid w:val="0077148B"/>
    <w:rsid w:val="008C085D"/>
    <w:rsid w:val="008E4DD6"/>
    <w:rsid w:val="009F182C"/>
    <w:rsid w:val="00B61DF7"/>
    <w:rsid w:val="00C91779"/>
    <w:rsid w:val="00C9718A"/>
    <w:rsid w:val="00CB7C4D"/>
    <w:rsid w:val="00CE5FB3"/>
    <w:rsid w:val="00CE7A6E"/>
    <w:rsid w:val="00F90DB3"/>
    <w:rsid w:val="00F95010"/>
    <w:rsid w:val="00FB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E06FD7"/>
  <w15:chartTrackingRefBased/>
  <w15:docId w15:val="{DF25E5C3-259B-4450-A393-96D03305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jc w:val="right"/>
      <w:outlineLvl w:val="0"/>
    </w:pPr>
    <w:rPr>
      <w:rFonts w:ascii="Frutiger 45 Light" w:hAnsi="Frutiger 45 Light"/>
      <w:b/>
      <w:sz w:val="72"/>
    </w:rPr>
  </w:style>
  <w:style w:type="paragraph" w:styleId="Overskrift2">
    <w:name w:val="heading 2"/>
    <w:basedOn w:val="Normal"/>
    <w:next w:val="Normal"/>
    <w:qFormat/>
    <w:pPr>
      <w:keepNext/>
      <w:framePr w:hSpace="180" w:wrap="around" w:vAnchor="text" w:hAnchor="margin" w:xAlign="right" w:y="5"/>
      <w:suppressOverlap/>
      <w:outlineLvl w:val="1"/>
    </w:pPr>
    <w:rPr>
      <w:rFonts w:ascii="Arial Narrow" w:hAnsi="Arial Narrow"/>
      <w:b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 Narrow" w:hAnsi="Arial Narrow"/>
      <w:b/>
      <w:szCs w:val="24"/>
      <w:lang w:val="en-GB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meldingshodeetikett">
    <w:name w:val="meldingshodeetikett"/>
    <w:rPr>
      <w:noProof w:val="0"/>
      <w:lang w:val="nb-NO"/>
    </w:rPr>
  </w:style>
  <w:style w:type="paragraph" w:styleId="Bobletekst">
    <w:name w:val="Balloon Text"/>
    <w:basedOn w:val="Normal"/>
    <w:link w:val="BobletekstTegn"/>
    <w:rsid w:val="00B61DF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B61DF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575E"/>
    <w:pPr>
      <w:widowControl w:val="0"/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kjema%20og%20maler\MALER\Bestilling%20fra%20kunde%20(formular)\Foresp&#248;rsel%20Styreru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Forespørsel Styrerull</Template>
  <TotalTime>1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To:</vt:lpstr>
    </vt:vector>
  </TitlesOfParts>
  <Company>Tjøstolvsen AS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Steffen Stradner</dc:creator>
  <cp:keywords/>
  <cp:lastModifiedBy>Steffen Stradner</cp:lastModifiedBy>
  <cp:revision>1</cp:revision>
  <cp:lastPrinted>2013-05-08T13:04:00Z</cp:lastPrinted>
  <dcterms:created xsi:type="dcterms:W3CDTF">2019-05-13T07:03:00Z</dcterms:created>
  <dcterms:modified xsi:type="dcterms:W3CDTF">2019-05-13T07:04:00Z</dcterms:modified>
</cp:coreProperties>
</file>